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A2229" w14:textId="6B121271" w:rsidR="00FF01C5" w:rsidRPr="00A42779" w:rsidRDefault="000945AF" w:rsidP="00A42779">
      <w:pPr>
        <w:pStyle w:val="titre0"/>
        <w:rPr>
          <w:sz w:val="22"/>
          <w:szCs w:val="22"/>
        </w:rPr>
      </w:pPr>
      <w:r w:rsidRPr="00A42779">
        <w:rPr>
          <w:sz w:val="22"/>
          <w:szCs w:val="22"/>
        </w:rPr>
        <w:t xml:space="preserve">Révision 2PG </w:t>
      </w:r>
      <w:r w:rsidR="009C035B" w:rsidRPr="00A42779">
        <w:rPr>
          <w:sz w:val="22"/>
          <w:szCs w:val="22"/>
        </w:rPr>
        <w:t>début février</w:t>
      </w:r>
      <w:r w:rsidR="002F338E">
        <w:rPr>
          <w:sz w:val="22"/>
          <w:szCs w:val="22"/>
        </w:rPr>
        <w:t xml:space="preserve"> </w:t>
      </w:r>
    </w:p>
    <w:p w14:paraId="6D5D39C9" w14:textId="77777777" w:rsidR="00607ED3" w:rsidRPr="00A42779" w:rsidRDefault="00607ED3" w:rsidP="00A42779">
      <w:pPr>
        <w:ind w:right="-141" w:hanging="284"/>
        <w:rPr>
          <w:rFonts w:cs="Arial"/>
          <w:sz w:val="22"/>
          <w:szCs w:val="22"/>
        </w:rPr>
        <w:sectPr w:rsidR="00607ED3" w:rsidRPr="00A42779" w:rsidSect="00B16F5C">
          <w:headerReference w:type="default" r:id="rId8"/>
          <w:pgSz w:w="11900" w:h="16840"/>
          <w:pgMar w:top="454" w:right="567" w:bottom="454" w:left="567" w:header="397" w:footer="397" w:gutter="0"/>
          <w:cols w:space="708"/>
          <w:docGrid w:linePitch="360"/>
        </w:sectPr>
      </w:pPr>
    </w:p>
    <w:p w14:paraId="1B3325A5" w14:textId="35CE8F44" w:rsidR="009C035B" w:rsidRPr="00966DE8" w:rsidRDefault="003815C9" w:rsidP="00B46076">
      <w:pPr>
        <w:ind w:left="284" w:right="-141" w:hanging="284"/>
        <w:rPr>
          <w:szCs w:val="21"/>
        </w:rPr>
      </w:pPr>
      <w:r w:rsidRPr="00966DE8">
        <w:rPr>
          <w:rFonts w:cs="Arial"/>
          <w:b/>
          <w:color w:val="000000"/>
          <w:szCs w:val="21"/>
        </w:rPr>
        <w:t>1.</w:t>
      </w:r>
      <w:r w:rsidRPr="00966DE8">
        <w:rPr>
          <w:rFonts w:cs="Arial"/>
          <w:color w:val="000000"/>
          <w:szCs w:val="21"/>
        </w:rPr>
        <w:tab/>
      </w:r>
      <w:r w:rsidR="006E34A8" w:rsidRPr="00DA4AFF">
        <w:rPr>
          <w:noProof/>
          <w:position w:val="-14"/>
          <w:szCs w:val="21"/>
        </w:rPr>
        <w:object w:dxaOrig="3060" w:dyaOrig="480" w14:anchorId="0254FD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153.1pt;height:24.15pt;mso-width-percent:0;mso-height-percent:0;mso-width-percent:0;mso-height-percent:0" o:ole="">
            <v:imagedata r:id="rId9" o:title=""/>
          </v:shape>
          <o:OLEObject Type="Embed" ProgID="Equation.3" ShapeID="_x0000_i1029" DrawAspect="Content" ObjectID="_1611643523" r:id="rId10"/>
        </w:object>
      </w:r>
    </w:p>
    <w:p w14:paraId="47A51971" w14:textId="77777777" w:rsidR="00B46076" w:rsidRPr="00966DE8" w:rsidRDefault="00B46076" w:rsidP="00B46076">
      <w:pPr>
        <w:ind w:left="284" w:right="-141" w:hanging="284"/>
        <w:rPr>
          <w:rFonts w:cs="Arial"/>
          <w:szCs w:val="21"/>
        </w:rPr>
      </w:pPr>
    </w:p>
    <w:p w14:paraId="23CDDD71" w14:textId="77777777" w:rsidR="00B46076" w:rsidRPr="00966DE8" w:rsidRDefault="00B46076" w:rsidP="00B46076">
      <w:pPr>
        <w:ind w:left="284" w:right="-141" w:hanging="284"/>
        <w:rPr>
          <w:rFonts w:cs="Arial"/>
          <w:szCs w:val="21"/>
        </w:rPr>
      </w:pPr>
    </w:p>
    <w:p w14:paraId="2BB50647" w14:textId="77777777" w:rsidR="00B46076" w:rsidRPr="00966DE8" w:rsidRDefault="00B46076" w:rsidP="00B46076">
      <w:pPr>
        <w:ind w:left="284" w:right="-141" w:hanging="284"/>
        <w:rPr>
          <w:rFonts w:cs="Arial"/>
          <w:szCs w:val="21"/>
        </w:rPr>
      </w:pPr>
    </w:p>
    <w:p w14:paraId="5DAECFD6" w14:textId="77777777" w:rsidR="00B46076" w:rsidRPr="00966DE8" w:rsidRDefault="00B46076" w:rsidP="00B46076">
      <w:pPr>
        <w:ind w:left="284" w:right="-141" w:hanging="284"/>
        <w:rPr>
          <w:rFonts w:cs="Arial"/>
          <w:szCs w:val="21"/>
        </w:rPr>
      </w:pPr>
    </w:p>
    <w:p w14:paraId="166825A1" w14:textId="77777777" w:rsidR="00B46076" w:rsidRPr="00966DE8" w:rsidRDefault="00B46076" w:rsidP="00B46076">
      <w:pPr>
        <w:ind w:left="284" w:right="-141" w:hanging="284"/>
        <w:rPr>
          <w:rFonts w:cs="Arial"/>
          <w:szCs w:val="21"/>
        </w:rPr>
      </w:pPr>
    </w:p>
    <w:p w14:paraId="34783FA5" w14:textId="2FD859B6" w:rsidR="00B46076" w:rsidRPr="00966DE8" w:rsidRDefault="00B46076" w:rsidP="00B46076">
      <w:pPr>
        <w:ind w:left="284" w:right="-141" w:hanging="284"/>
        <w:rPr>
          <w:rFonts w:cs="Arial"/>
          <w:szCs w:val="21"/>
        </w:rPr>
      </w:pPr>
      <w:r w:rsidRPr="00966DE8">
        <w:rPr>
          <w:rFonts w:cs="Arial"/>
          <w:szCs w:val="21"/>
        </w:rPr>
        <w:tab/>
      </w:r>
      <w:r w:rsidR="006E34A8" w:rsidRPr="00966DE8">
        <w:rPr>
          <w:noProof/>
          <w:position w:val="-20"/>
          <w:szCs w:val="21"/>
        </w:rPr>
        <w:object w:dxaOrig="1220" w:dyaOrig="580" w14:anchorId="72B1F386">
          <v:shape id="_x0000_i1028" type="#_x0000_t75" alt="" style="width:61.05pt;height:29.15pt;mso-width-percent:0;mso-height-percent:0;mso-width-percent:0;mso-height-percent:0" o:ole="">
            <v:imagedata r:id="rId11" o:title=""/>
          </v:shape>
          <o:OLEObject Type="Embed" ProgID="Equation.3" ShapeID="_x0000_i1028" DrawAspect="Content" ObjectID="_1611643524" r:id="rId12"/>
        </w:object>
      </w:r>
    </w:p>
    <w:p w14:paraId="167862A7" w14:textId="77777777" w:rsidR="005D208F" w:rsidRPr="00966DE8" w:rsidRDefault="005D208F" w:rsidP="00B34300">
      <w:pPr>
        <w:ind w:right="-141"/>
        <w:rPr>
          <w:rFonts w:cs="Arial"/>
          <w:szCs w:val="21"/>
        </w:rPr>
      </w:pPr>
    </w:p>
    <w:p w14:paraId="236D5E7C" w14:textId="24599A38" w:rsidR="005D208F" w:rsidRPr="00966DE8" w:rsidRDefault="008D6982" w:rsidP="007F213A">
      <w:pPr>
        <w:ind w:left="284" w:right="-141" w:hanging="284"/>
        <w:rPr>
          <w:rFonts w:cs="Arial"/>
          <w:szCs w:val="21"/>
        </w:rPr>
      </w:pPr>
      <w:r>
        <w:rPr>
          <w:rFonts w:cs="Arial"/>
          <w:b/>
          <w:noProof/>
          <w:szCs w:val="21"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C7E2326" wp14:editId="15D8654E">
                <wp:simplePos x="0" y="0"/>
                <wp:positionH relativeFrom="column">
                  <wp:posOffset>1800428</wp:posOffset>
                </wp:positionH>
                <wp:positionV relativeFrom="paragraph">
                  <wp:posOffset>94615</wp:posOffset>
                </wp:positionV>
                <wp:extent cx="1409995" cy="1254547"/>
                <wp:effectExtent l="50800" t="0" r="0" b="92075"/>
                <wp:wrapNone/>
                <wp:docPr id="7" name="Groupe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995" cy="1254547"/>
                          <a:chOff x="0" y="0"/>
                          <a:chExt cx="1409995" cy="1254547"/>
                        </a:xfrm>
                      </wpg:grpSpPr>
                      <wps:wsp>
                        <wps:cNvPr id="792" name="Zone de texte 792"/>
                        <wps:cNvSpPr txBox="1"/>
                        <wps:spPr>
                          <a:xfrm rot="16200000">
                            <a:off x="1032208" y="556312"/>
                            <a:ext cx="544013" cy="211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E1BABB" w14:textId="77777777" w:rsidR="00AB6D47" w:rsidRPr="008D6982" w:rsidRDefault="00AB6D47" w:rsidP="005D208F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D698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2x+3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0" y="234315"/>
                            <a:ext cx="1206130" cy="10155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213360" y="467360"/>
                            <a:ext cx="774456" cy="563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Connecteur droit avec flèche 786"/>
                        <wps:cNvCnPr/>
                        <wps:spPr>
                          <a:xfrm>
                            <a:off x="0" y="179705"/>
                            <a:ext cx="1209279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 type="triangle" w="sm" len="med"/>
                            <a:tailEnd type="triangle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7" name="Connecteur droit avec flèche 787"/>
                        <wps:cNvCnPr/>
                        <wps:spPr>
                          <a:xfrm>
                            <a:off x="206375" y="412115"/>
                            <a:ext cx="78211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 type="triangle" w="sm" len="med"/>
                            <a:tailEnd type="triangle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Connecteur droit avec flèche 788"/>
                        <wps:cNvCnPr/>
                        <wps:spPr>
                          <a:xfrm flipV="1">
                            <a:off x="1245235" y="243840"/>
                            <a:ext cx="0" cy="1010707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 type="triangle" w="sm" len="med"/>
                            <a:tailEnd type="triangle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Connecteur droit avec flèche 789"/>
                        <wps:cNvCnPr/>
                        <wps:spPr>
                          <a:xfrm flipV="1">
                            <a:off x="1029970" y="466090"/>
                            <a:ext cx="0" cy="57023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 type="triangle" w="sm" len="med"/>
                            <a:tailEnd type="triangle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Zone de texte 790"/>
                        <wps:cNvSpPr txBox="1"/>
                        <wps:spPr>
                          <a:xfrm>
                            <a:off x="411480" y="0"/>
                            <a:ext cx="520169" cy="22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2D4147" w14:textId="107FD190" w:rsidR="00AB6D47" w:rsidRPr="00B34300" w:rsidRDefault="008D6982" w:rsidP="005D208F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5x–</w:t>
                              </w:r>
                              <w:r w:rsidR="00AB6D47" w:rsidRPr="00B343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Zone de texte 791"/>
                        <wps:cNvSpPr txBox="1"/>
                        <wps:spPr>
                          <a:xfrm>
                            <a:off x="412750" y="226695"/>
                            <a:ext cx="487911" cy="23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4CE1BB" w14:textId="77777777" w:rsidR="00AB6D47" w:rsidRPr="00B34300" w:rsidRDefault="00AB6D47" w:rsidP="005D208F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343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3x+2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Zone de texte 793"/>
                        <wps:cNvSpPr txBox="1"/>
                        <wps:spPr>
                          <a:xfrm rot="16200000">
                            <a:off x="932206" y="615950"/>
                            <a:ext cx="332679" cy="24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9102C9" w14:textId="77777777" w:rsidR="00AB6D47" w:rsidRPr="00B34300" w:rsidRDefault="00AB6D47" w:rsidP="005D208F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343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7E2326" id="Grouper 7" o:spid="_x0000_s1026" style="position:absolute;left:0;text-align:left;margin-left:141.75pt;margin-top:7.45pt;width:111pt;height:98.8pt;z-index:-251656192;mso-width-relative:margin" coordsize="14099,12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92" o:spid="_x0000_s1027" type="#_x0000_t202" style="position:absolute;left:10322;top:5562;width:5440;height:2115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" fillcolor="white [3212]" stroked="f">
                  <v:textbox inset=",,,0">
                    <w:txbxContent>
                      <w:p w14:paraId="24E1BABB" w14:textId="77777777" w:rsidR="00AB6D47" w:rsidRPr="008D6982" w:rsidRDefault="00AB6D47" w:rsidP="005D208F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D6982">
                          <w:rPr>
                            <w:rFonts w:cs="Arial"/>
                            <w:sz w:val="18"/>
                            <w:szCs w:val="18"/>
                          </w:rPr>
                          <w:t>2x+3</w:t>
                        </w:r>
                      </w:p>
                    </w:txbxContent>
                  </v:textbox>
                </v:shape>
                <v:rect id="Rectangle 784" o:spid="_x0000_s1028" style="position:absolute;top:2343;width:12061;height:10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" fillcolor="#d8d8d8 [2732]" strokecolor="black [3213]"/>
                <v:rect id="Rectangle 785" o:spid="_x0000_s1029" style="position:absolute;left:2133;top:4673;width:7745;height:5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" fillcolor="white [3212]" strokecolor="black [3213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86" o:spid="_x0000_s1030" type="#_x0000_t32" style="position:absolute;top:1797;width:1209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">
                  <v:stroke startarrow="block" startarrowwidth="narrow" endarrow="block" endarrowwidth="narrow"/>
                </v:shape>
                <v:shape id="Connecteur droit avec flèche 787" o:spid="_x0000_s1031" type="#_x0000_t32" style="position:absolute;left:2063;top:4121;width:782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">
                  <v:stroke startarrow="block" startarrowwidth="narrow" endarrow="block" endarrowwidth="narrow"/>
                </v:shape>
                <v:shape id="Connecteur droit avec flèche 788" o:spid="_x0000_s1032" type="#_x0000_t32" style="position:absolute;left:12452;top:2438;width:0;height:10107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">
                  <v:stroke startarrow="block" startarrowwidth="narrow" endarrow="block" endarrowwidth="narrow"/>
                </v:shape>
                <v:shape id="Connecteur droit avec flèche 789" o:spid="_x0000_s1033" type="#_x0000_t32" style="position:absolute;left:10299;top:4660;width:0;height:5703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">
                  <v:stroke startarrow="block" startarrowwidth="narrow" endarrow="block" endarrowwidth="narrow"/>
                </v:shape>
                <v:shape id="Zone de texte 790" o:spid="_x0000_s1034" type="#_x0000_t202" style="position:absolute;left:4114;width:5202;height:2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" filled="f" stroked="f">
                  <v:textbox inset=",,,0">
                    <w:txbxContent>
                      <w:p w14:paraId="6E2D4147" w14:textId="107FD190" w:rsidR="00AB6D47" w:rsidRPr="00B34300" w:rsidRDefault="008D6982" w:rsidP="005D208F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5x–</w:t>
                        </w:r>
                        <w:r w:rsidR="00AB6D47" w:rsidRPr="00B34300">
                          <w:rPr>
                            <w:rFonts w:cs="Arial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Zone de texte 791" o:spid="_x0000_s1035" type="#_x0000_t202" style="position:absolute;left:4127;top:2266;width:4879;height:23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" filled="f" stroked="f">
                  <v:textbox inset=",,,0">
                    <w:txbxContent>
                      <w:p w14:paraId="5C4CE1BB" w14:textId="77777777" w:rsidR="00AB6D47" w:rsidRPr="00B34300" w:rsidRDefault="00AB6D47" w:rsidP="005D208F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34300">
                          <w:rPr>
                            <w:rFonts w:cs="Arial"/>
                            <w:sz w:val="18"/>
                            <w:szCs w:val="18"/>
                          </w:rPr>
                          <w:t>3x+2</w:t>
                        </w:r>
                      </w:p>
                    </w:txbxContent>
                  </v:textbox>
                </v:shape>
                <v:shape id="Zone de texte 793" o:spid="_x0000_s1036" type="#_x0000_t202" style="position:absolute;left:9321;top:6159;width:3327;height:249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" filled="f" stroked="f">
                  <v:textbox inset=",,,0">
                    <w:txbxContent>
                      <w:p w14:paraId="699102C9" w14:textId="77777777" w:rsidR="00AB6D47" w:rsidRPr="00B34300" w:rsidRDefault="00AB6D47" w:rsidP="005D208F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34300">
                          <w:rPr>
                            <w:rFonts w:cs="Arial"/>
                            <w:sz w:val="18"/>
                            <w:szCs w:val="18"/>
                          </w:rPr>
                          <w:t>2x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208F" w:rsidRPr="00966DE8">
        <w:rPr>
          <w:rFonts w:cs="Arial"/>
          <w:b/>
          <w:szCs w:val="21"/>
        </w:rPr>
        <w:t>2.</w:t>
      </w:r>
      <w:r w:rsidR="005D208F" w:rsidRPr="00966DE8">
        <w:rPr>
          <w:rFonts w:cs="Arial"/>
          <w:szCs w:val="21"/>
        </w:rPr>
        <w:tab/>
        <w:t>Exprime l’aire grisée et effectue.</w:t>
      </w:r>
    </w:p>
    <w:p w14:paraId="74D2B6D4" w14:textId="4133CF5D" w:rsidR="005D208F" w:rsidRPr="00966DE8" w:rsidRDefault="005D208F" w:rsidP="007F213A">
      <w:pPr>
        <w:ind w:left="284" w:right="-141" w:hanging="284"/>
        <w:rPr>
          <w:rFonts w:cs="Arial"/>
          <w:szCs w:val="21"/>
        </w:rPr>
      </w:pPr>
    </w:p>
    <w:p w14:paraId="4DC5D5F2" w14:textId="6ACE5582" w:rsidR="005D208F" w:rsidRPr="00966DE8" w:rsidRDefault="005D208F" w:rsidP="007F213A">
      <w:pPr>
        <w:ind w:left="284" w:right="-141" w:hanging="284"/>
        <w:rPr>
          <w:rFonts w:cs="Arial"/>
          <w:szCs w:val="21"/>
        </w:rPr>
      </w:pPr>
    </w:p>
    <w:p w14:paraId="39AD924F" w14:textId="69767C0E" w:rsidR="005D208F" w:rsidRPr="00966DE8" w:rsidRDefault="005D208F" w:rsidP="007F213A">
      <w:pPr>
        <w:ind w:left="284" w:right="-141" w:hanging="284"/>
        <w:rPr>
          <w:rFonts w:cs="Arial"/>
          <w:szCs w:val="21"/>
        </w:rPr>
      </w:pPr>
    </w:p>
    <w:p w14:paraId="52D2C208" w14:textId="2B9DE62C" w:rsidR="005D208F" w:rsidRPr="00966DE8" w:rsidRDefault="005D208F" w:rsidP="007F213A">
      <w:pPr>
        <w:ind w:left="284" w:right="-141" w:hanging="284"/>
        <w:rPr>
          <w:rFonts w:cs="Arial"/>
          <w:szCs w:val="21"/>
        </w:rPr>
      </w:pPr>
    </w:p>
    <w:p w14:paraId="6378424A" w14:textId="77777777" w:rsidR="005D208F" w:rsidRDefault="005D208F" w:rsidP="007F213A">
      <w:pPr>
        <w:ind w:left="284" w:right="-141" w:hanging="284"/>
        <w:rPr>
          <w:rFonts w:cs="Arial"/>
          <w:szCs w:val="21"/>
        </w:rPr>
      </w:pPr>
    </w:p>
    <w:p w14:paraId="7D991593" w14:textId="77777777" w:rsidR="00B34300" w:rsidRDefault="00B34300" w:rsidP="007F213A">
      <w:pPr>
        <w:ind w:left="284" w:right="-141" w:hanging="284"/>
        <w:rPr>
          <w:rFonts w:cs="Arial"/>
          <w:szCs w:val="21"/>
        </w:rPr>
      </w:pPr>
    </w:p>
    <w:p w14:paraId="74DDA023" w14:textId="77777777" w:rsidR="00B34300" w:rsidRDefault="00B34300" w:rsidP="007F213A">
      <w:pPr>
        <w:ind w:left="284" w:right="-141" w:hanging="284"/>
        <w:rPr>
          <w:rFonts w:cs="Arial"/>
          <w:szCs w:val="21"/>
        </w:rPr>
      </w:pPr>
    </w:p>
    <w:p w14:paraId="755542BE" w14:textId="77777777" w:rsidR="00B34300" w:rsidRDefault="00B34300" w:rsidP="007F213A">
      <w:pPr>
        <w:ind w:left="284" w:right="-141" w:hanging="284"/>
        <w:rPr>
          <w:rFonts w:cs="Arial"/>
          <w:szCs w:val="21"/>
        </w:rPr>
      </w:pPr>
    </w:p>
    <w:p w14:paraId="24832022" w14:textId="77777777" w:rsidR="005D208F" w:rsidRPr="00966DE8" w:rsidRDefault="005D208F" w:rsidP="00C36518">
      <w:pPr>
        <w:ind w:right="-141"/>
        <w:rPr>
          <w:rFonts w:cs="Arial"/>
          <w:szCs w:val="21"/>
        </w:rPr>
      </w:pPr>
    </w:p>
    <w:p w14:paraId="55748B4C" w14:textId="1A008E27" w:rsidR="005D208F" w:rsidRPr="00966DE8" w:rsidRDefault="005D208F" w:rsidP="007F213A">
      <w:pPr>
        <w:ind w:left="284" w:right="-141" w:hanging="284"/>
        <w:rPr>
          <w:szCs w:val="21"/>
        </w:rPr>
      </w:pPr>
      <w:r w:rsidRPr="00966DE8">
        <w:rPr>
          <w:rFonts w:cs="Arial"/>
          <w:b/>
          <w:szCs w:val="21"/>
        </w:rPr>
        <w:t>3.</w:t>
      </w:r>
      <w:r w:rsidRPr="00966DE8">
        <w:rPr>
          <w:szCs w:val="21"/>
        </w:rPr>
        <w:t xml:space="preserve"> </w:t>
      </w:r>
      <w:r w:rsidR="006E34A8" w:rsidRPr="00966DE8">
        <w:rPr>
          <w:noProof/>
          <w:position w:val="-22"/>
          <w:szCs w:val="21"/>
        </w:rPr>
        <w:object w:dxaOrig="1060" w:dyaOrig="600" w14:anchorId="5A4A3079">
          <v:shape id="_x0000_i1027" type="#_x0000_t75" alt="" style="width:52.85pt;height:30.1pt;mso-width-percent:0;mso-height-percent:0;mso-width-percent:0;mso-height-percent:0" o:ole="">
            <v:imagedata r:id="rId13" o:title=""/>
          </v:shape>
          <o:OLEObject Type="Embed" ProgID="Equation.3" ShapeID="_x0000_i1027" DrawAspect="Content" ObjectID="_1611643525" r:id="rId14"/>
        </w:object>
      </w:r>
      <w:r w:rsidR="00C36518">
        <w:rPr>
          <w:position w:val="-22"/>
          <w:szCs w:val="21"/>
        </w:rPr>
        <w:tab/>
      </w:r>
      <w:r w:rsidR="00C36518">
        <w:rPr>
          <w:position w:val="-22"/>
          <w:szCs w:val="21"/>
        </w:rPr>
        <w:tab/>
      </w:r>
      <w:r w:rsidR="00C36518">
        <w:rPr>
          <w:position w:val="-22"/>
          <w:szCs w:val="21"/>
        </w:rPr>
        <w:tab/>
      </w:r>
      <w:r w:rsidR="006E34A8" w:rsidRPr="00C36518">
        <w:rPr>
          <w:noProof/>
          <w:position w:val="-22"/>
          <w:szCs w:val="21"/>
        </w:rPr>
        <w:object w:dxaOrig="1040" w:dyaOrig="600" w14:anchorId="15467EE4">
          <v:shape id="_x0000_i1026" type="#_x0000_t75" alt="" style="width:51.95pt;height:30.1pt;mso-width-percent:0;mso-height-percent:0;mso-width-percent:0;mso-height-percent:0" o:ole="">
            <v:imagedata r:id="rId15" o:title=""/>
          </v:shape>
          <o:OLEObject Type="Embed" ProgID="Equation.3" ShapeID="_x0000_i1026" DrawAspect="Content" ObjectID="_1611643526" r:id="rId16"/>
        </w:object>
      </w:r>
      <w:bookmarkStart w:id="0" w:name="_GoBack"/>
      <w:bookmarkEnd w:id="0"/>
    </w:p>
    <w:p w14:paraId="6F535C65" w14:textId="77777777" w:rsidR="005D208F" w:rsidRPr="00966DE8" w:rsidRDefault="005D208F" w:rsidP="007F213A">
      <w:pPr>
        <w:ind w:left="284" w:right="-141" w:hanging="284"/>
        <w:rPr>
          <w:rFonts w:cs="Arial"/>
          <w:b/>
          <w:szCs w:val="21"/>
        </w:rPr>
      </w:pPr>
    </w:p>
    <w:p w14:paraId="6C0C8021" w14:textId="77777777" w:rsidR="005D208F" w:rsidRPr="00966DE8" w:rsidRDefault="005D208F" w:rsidP="007F213A">
      <w:pPr>
        <w:ind w:left="284" w:right="-141" w:hanging="284"/>
        <w:rPr>
          <w:rFonts w:cs="Arial"/>
          <w:b/>
          <w:szCs w:val="21"/>
        </w:rPr>
      </w:pPr>
    </w:p>
    <w:p w14:paraId="369C727E" w14:textId="77777777" w:rsidR="005D208F" w:rsidRPr="00966DE8" w:rsidRDefault="005D208F" w:rsidP="007F213A">
      <w:pPr>
        <w:ind w:left="284" w:right="-141" w:hanging="284"/>
        <w:rPr>
          <w:rFonts w:cs="Arial"/>
          <w:b/>
          <w:szCs w:val="21"/>
        </w:rPr>
      </w:pPr>
    </w:p>
    <w:p w14:paraId="2AE11308" w14:textId="77777777" w:rsidR="005D208F" w:rsidRPr="00966DE8" w:rsidRDefault="005D208F" w:rsidP="007F213A">
      <w:pPr>
        <w:ind w:left="284" w:right="-141" w:hanging="284"/>
        <w:rPr>
          <w:rFonts w:cs="Arial"/>
          <w:b/>
          <w:szCs w:val="21"/>
        </w:rPr>
      </w:pPr>
    </w:p>
    <w:p w14:paraId="17A3E9C8" w14:textId="77777777" w:rsidR="005D208F" w:rsidRPr="00966DE8" w:rsidRDefault="005D208F" w:rsidP="007F213A">
      <w:pPr>
        <w:ind w:left="284" w:right="-141" w:hanging="284"/>
        <w:rPr>
          <w:rFonts w:cs="Arial"/>
          <w:b/>
          <w:szCs w:val="21"/>
        </w:rPr>
      </w:pPr>
    </w:p>
    <w:p w14:paraId="064C6943" w14:textId="77777777" w:rsidR="005D208F" w:rsidRPr="00966DE8" w:rsidRDefault="005D208F" w:rsidP="007F213A">
      <w:pPr>
        <w:ind w:left="284" w:right="-141" w:hanging="284"/>
        <w:rPr>
          <w:rFonts w:cs="Arial"/>
          <w:b/>
          <w:szCs w:val="21"/>
        </w:rPr>
      </w:pPr>
    </w:p>
    <w:p w14:paraId="3C6EED62" w14:textId="77777777" w:rsidR="005D208F" w:rsidRPr="00966DE8" w:rsidRDefault="005D208F" w:rsidP="007F213A">
      <w:pPr>
        <w:ind w:left="284" w:right="-141" w:hanging="284"/>
        <w:rPr>
          <w:rFonts w:cs="Arial"/>
          <w:b/>
          <w:szCs w:val="21"/>
        </w:rPr>
      </w:pPr>
    </w:p>
    <w:p w14:paraId="3210428E" w14:textId="77777777" w:rsidR="005D208F" w:rsidRPr="00966DE8" w:rsidRDefault="005D208F" w:rsidP="00C36518">
      <w:pPr>
        <w:ind w:right="-141"/>
        <w:rPr>
          <w:rFonts w:cs="Arial"/>
          <w:b/>
          <w:szCs w:val="21"/>
        </w:rPr>
      </w:pPr>
    </w:p>
    <w:p w14:paraId="34D61E46" w14:textId="77777777" w:rsidR="005D208F" w:rsidRPr="00966DE8" w:rsidRDefault="005D208F" w:rsidP="007F213A">
      <w:pPr>
        <w:ind w:left="284" w:right="-141" w:hanging="284"/>
        <w:rPr>
          <w:rFonts w:cs="Arial"/>
          <w:b/>
          <w:szCs w:val="21"/>
        </w:rPr>
      </w:pPr>
    </w:p>
    <w:p w14:paraId="1554315C" w14:textId="6D6CA33C" w:rsidR="005D208F" w:rsidRPr="00966DE8" w:rsidRDefault="005D208F" w:rsidP="007F213A">
      <w:pPr>
        <w:ind w:left="284" w:right="-141" w:hanging="284"/>
        <w:rPr>
          <w:szCs w:val="21"/>
        </w:rPr>
      </w:pPr>
      <w:r w:rsidRPr="00966DE8">
        <w:rPr>
          <w:rFonts w:cs="Arial"/>
          <w:b/>
          <w:szCs w:val="21"/>
        </w:rPr>
        <w:tab/>
      </w:r>
      <w:r w:rsidR="006E34A8" w:rsidRPr="00966DE8">
        <w:rPr>
          <w:noProof/>
          <w:position w:val="-30"/>
          <w:szCs w:val="21"/>
        </w:rPr>
        <w:object w:dxaOrig="1600" w:dyaOrig="700" w14:anchorId="49D437C7">
          <v:shape id="_x0000_i1025" type="#_x0000_t75" alt="" style="width:79.75pt;height:35.1pt;mso-width-percent:0;mso-height-percent:0;mso-width-percent:0;mso-height-percent:0" o:ole="">
            <v:imagedata r:id="rId17" o:title=""/>
          </v:shape>
          <o:OLEObject Type="Embed" ProgID="Equation.3" ShapeID="_x0000_i1025" DrawAspect="Content" ObjectID="_1611643527" r:id="rId18"/>
        </w:object>
      </w:r>
    </w:p>
    <w:p w14:paraId="6D985E67" w14:textId="506088EF" w:rsidR="005D208F" w:rsidRPr="00966DE8" w:rsidRDefault="005D208F" w:rsidP="007F213A">
      <w:pPr>
        <w:ind w:left="284" w:right="-141" w:hanging="284"/>
        <w:rPr>
          <w:szCs w:val="21"/>
        </w:rPr>
      </w:pPr>
    </w:p>
    <w:p w14:paraId="096A848A" w14:textId="77777777" w:rsidR="005D208F" w:rsidRPr="00B34300" w:rsidRDefault="005D208F" w:rsidP="007F213A">
      <w:pPr>
        <w:ind w:left="284" w:right="-141" w:hanging="284"/>
        <w:rPr>
          <w:szCs w:val="21"/>
        </w:rPr>
      </w:pPr>
    </w:p>
    <w:p w14:paraId="566B63FE" w14:textId="77777777" w:rsidR="005D208F" w:rsidRPr="00B34300" w:rsidRDefault="005D208F" w:rsidP="007F213A">
      <w:pPr>
        <w:ind w:left="284" w:right="-141" w:hanging="284"/>
        <w:rPr>
          <w:szCs w:val="21"/>
        </w:rPr>
      </w:pPr>
    </w:p>
    <w:p w14:paraId="0E825B5E" w14:textId="77777777" w:rsidR="005D208F" w:rsidRPr="00B34300" w:rsidRDefault="005D208F" w:rsidP="00C36518">
      <w:pPr>
        <w:ind w:right="-141"/>
        <w:rPr>
          <w:szCs w:val="21"/>
        </w:rPr>
      </w:pPr>
    </w:p>
    <w:p w14:paraId="39F7EEA7" w14:textId="77777777" w:rsidR="005D208F" w:rsidRPr="00B34300" w:rsidRDefault="005D208F" w:rsidP="007F213A">
      <w:pPr>
        <w:ind w:left="284" w:right="-141" w:hanging="284"/>
        <w:rPr>
          <w:szCs w:val="21"/>
        </w:rPr>
      </w:pPr>
    </w:p>
    <w:p w14:paraId="5C6BFF6C" w14:textId="7A66E6E1" w:rsidR="005D208F" w:rsidRPr="00B34300" w:rsidRDefault="005D208F" w:rsidP="007F213A">
      <w:pPr>
        <w:ind w:left="284" w:right="-141" w:hanging="284"/>
        <w:rPr>
          <w:b/>
          <w:szCs w:val="21"/>
        </w:rPr>
      </w:pPr>
      <w:r w:rsidRPr="00B34300">
        <w:rPr>
          <w:b/>
          <w:szCs w:val="21"/>
        </w:rPr>
        <w:t>4.</w:t>
      </w:r>
      <w:r w:rsidRPr="00B34300">
        <w:rPr>
          <w:b/>
          <w:szCs w:val="21"/>
        </w:rPr>
        <w:tab/>
      </w:r>
      <w:r w:rsidRPr="00B34300">
        <w:rPr>
          <w:szCs w:val="21"/>
        </w:rPr>
        <w:t>Que valent les 2/3 des ¾ des 2/7 d’un nombre ?</w:t>
      </w:r>
    </w:p>
    <w:p w14:paraId="3632B092" w14:textId="77777777" w:rsidR="005D208F" w:rsidRPr="00B34300" w:rsidRDefault="005D208F" w:rsidP="007F213A">
      <w:pPr>
        <w:ind w:left="284" w:right="-141" w:hanging="284"/>
        <w:rPr>
          <w:szCs w:val="21"/>
        </w:rPr>
      </w:pPr>
    </w:p>
    <w:p w14:paraId="51AC9ED0" w14:textId="77777777" w:rsidR="005D208F" w:rsidRPr="00B34300" w:rsidRDefault="005D208F" w:rsidP="007F213A">
      <w:pPr>
        <w:ind w:left="284" w:right="-141" w:hanging="284"/>
        <w:rPr>
          <w:szCs w:val="21"/>
        </w:rPr>
      </w:pPr>
    </w:p>
    <w:p w14:paraId="7C66AC1F" w14:textId="77777777" w:rsidR="00966DE8" w:rsidRPr="00B34300" w:rsidRDefault="00966DE8" w:rsidP="00C36518">
      <w:pPr>
        <w:ind w:right="-141"/>
        <w:rPr>
          <w:szCs w:val="21"/>
        </w:rPr>
      </w:pPr>
    </w:p>
    <w:p w14:paraId="6655803B" w14:textId="77777777" w:rsidR="005D208F" w:rsidRPr="00B34300" w:rsidRDefault="005D208F" w:rsidP="007F213A">
      <w:pPr>
        <w:ind w:left="284" w:right="-141" w:hanging="284"/>
        <w:rPr>
          <w:szCs w:val="21"/>
        </w:rPr>
      </w:pPr>
    </w:p>
    <w:p w14:paraId="778B5DC6" w14:textId="6D5A8E04" w:rsidR="005D208F" w:rsidRPr="00B34300" w:rsidRDefault="005D208F" w:rsidP="007F213A">
      <w:pPr>
        <w:ind w:left="284" w:right="-141" w:hanging="284"/>
        <w:rPr>
          <w:szCs w:val="21"/>
        </w:rPr>
      </w:pPr>
      <w:r w:rsidRPr="00B34300">
        <w:rPr>
          <w:b/>
          <w:szCs w:val="21"/>
        </w:rPr>
        <w:t>5.</w:t>
      </w:r>
      <w:r w:rsidRPr="00B34300">
        <w:rPr>
          <w:b/>
          <w:szCs w:val="21"/>
        </w:rPr>
        <w:tab/>
      </w:r>
      <w:r w:rsidRPr="00B34300">
        <w:rPr>
          <w:szCs w:val="21"/>
        </w:rPr>
        <w:t xml:space="preserve">Une personne dépense chaque jour le tiers de ce qu’elle possède la veille. </w:t>
      </w:r>
      <w:r w:rsidR="00C36518">
        <w:rPr>
          <w:szCs w:val="21"/>
        </w:rPr>
        <w:t>Combien dépense-t-elle le 3</w:t>
      </w:r>
      <w:r w:rsidR="00C36518" w:rsidRPr="00C36518">
        <w:rPr>
          <w:szCs w:val="21"/>
          <w:vertAlign w:val="superscript"/>
        </w:rPr>
        <w:t>ème</w:t>
      </w:r>
      <w:r w:rsidR="00C36518">
        <w:rPr>
          <w:szCs w:val="21"/>
        </w:rPr>
        <w:t xml:space="preserve"> jour ?</w:t>
      </w:r>
    </w:p>
    <w:p w14:paraId="58B434B5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1456DE0C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6391211D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51B03C90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711030C8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152C6C02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64384C3C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5ED18CE3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09E61E05" w14:textId="77777777" w:rsidR="00966DE8" w:rsidRPr="00B34300" w:rsidRDefault="00966DE8" w:rsidP="007F213A">
      <w:pPr>
        <w:ind w:left="284" w:right="-141" w:hanging="284"/>
        <w:rPr>
          <w:rFonts w:cs="Arial"/>
          <w:szCs w:val="21"/>
        </w:rPr>
      </w:pPr>
    </w:p>
    <w:p w14:paraId="5C1A69ED" w14:textId="77777777" w:rsidR="00966DE8" w:rsidRPr="00B34300" w:rsidRDefault="00966DE8" w:rsidP="007F213A">
      <w:pPr>
        <w:ind w:left="284" w:right="-141" w:hanging="284"/>
        <w:rPr>
          <w:rFonts w:cs="Arial"/>
          <w:szCs w:val="21"/>
        </w:rPr>
      </w:pPr>
    </w:p>
    <w:p w14:paraId="0AF61403" w14:textId="77777777" w:rsidR="005D208F" w:rsidRPr="00B34300" w:rsidRDefault="005D208F" w:rsidP="00B34300">
      <w:pPr>
        <w:ind w:right="-141"/>
        <w:rPr>
          <w:rFonts w:cs="Arial"/>
          <w:szCs w:val="21"/>
        </w:rPr>
      </w:pPr>
    </w:p>
    <w:p w14:paraId="1D6A6A1E" w14:textId="4B56ABA4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  <w:r w:rsidRPr="00B34300">
        <w:rPr>
          <w:rFonts w:cs="Arial"/>
          <w:b/>
          <w:szCs w:val="21"/>
        </w:rPr>
        <w:t>6.</w:t>
      </w:r>
      <w:r w:rsidRPr="00B34300">
        <w:rPr>
          <w:rFonts w:cs="Arial"/>
          <w:b/>
          <w:szCs w:val="21"/>
        </w:rPr>
        <w:tab/>
      </w:r>
      <w:r w:rsidRPr="00B34300">
        <w:rPr>
          <w:rFonts w:cs="Arial"/>
          <w:szCs w:val="21"/>
        </w:rPr>
        <w:t>Dans un ménage, il y a 3 dépenses fixes par mois : assurances 2/7 ; appartement 2/5 ; nourriture 1100 fr. Quelles sont alors les dépenses totales ?</w:t>
      </w:r>
    </w:p>
    <w:p w14:paraId="570389A5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3DC45B54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30F07DEF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151BFA31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6D59DE66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31721F28" w14:textId="77777777" w:rsidR="00966DE8" w:rsidRPr="00B34300" w:rsidRDefault="00966DE8" w:rsidP="007F213A">
      <w:pPr>
        <w:ind w:left="284" w:right="-141" w:hanging="284"/>
        <w:rPr>
          <w:rFonts w:cs="Arial"/>
          <w:szCs w:val="21"/>
        </w:rPr>
      </w:pPr>
    </w:p>
    <w:p w14:paraId="022205B8" w14:textId="77777777" w:rsidR="00966DE8" w:rsidRPr="00B34300" w:rsidRDefault="00966DE8" w:rsidP="007F213A">
      <w:pPr>
        <w:ind w:left="284" w:right="-141" w:hanging="284"/>
        <w:rPr>
          <w:rFonts w:cs="Arial"/>
          <w:szCs w:val="21"/>
        </w:rPr>
      </w:pPr>
    </w:p>
    <w:p w14:paraId="2BB5DC87" w14:textId="77777777" w:rsidR="005D208F" w:rsidRDefault="005D208F" w:rsidP="00AB6D47">
      <w:pPr>
        <w:ind w:right="-141"/>
        <w:rPr>
          <w:rFonts w:cs="Arial"/>
          <w:szCs w:val="21"/>
        </w:rPr>
      </w:pPr>
    </w:p>
    <w:p w14:paraId="08A8F305" w14:textId="77777777" w:rsidR="00B34300" w:rsidRPr="00B34300" w:rsidRDefault="00B34300" w:rsidP="007F213A">
      <w:pPr>
        <w:ind w:left="284" w:right="-141" w:hanging="284"/>
        <w:rPr>
          <w:rFonts w:cs="Arial"/>
          <w:szCs w:val="21"/>
        </w:rPr>
      </w:pPr>
    </w:p>
    <w:p w14:paraId="7AD9E90D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14CE98E7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54CC8F16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469A2F89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241E6DDE" w14:textId="1668D572" w:rsidR="005D208F" w:rsidRPr="00B34300" w:rsidRDefault="005D208F" w:rsidP="00966DE8">
      <w:pPr>
        <w:ind w:left="284" w:hanging="284"/>
        <w:rPr>
          <w:szCs w:val="21"/>
        </w:rPr>
      </w:pPr>
      <w:r w:rsidRPr="00B34300">
        <w:rPr>
          <w:b/>
          <w:szCs w:val="21"/>
        </w:rPr>
        <w:t>7.</w:t>
      </w:r>
      <w:r w:rsidRPr="00B34300">
        <w:rPr>
          <w:szCs w:val="21"/>
        </w:rPr>
        <w:tab/>
        <w:t>Dans un ménage, il y a 3 dépenses fixes par mois : assurances 2/7, appartement 2/5 du reste ; nourriture 1200 fr. Quelles sont alors les dépenses totales ?</w:t>
      </w:r>
    </w:p>
    <w:p w14:paraId="4ED138F3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4B82A781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6E60E8E9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16D425D0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63BB5714" w14:textId="77777777" w:rsidR="005D208F" w:rsidRDefault="005D208F" w:rsidP="007F213A">
      <w:pPr>
        <w:ind w:left="284" w:right="-141" w:hanging="284"/>
        <w:rPr>
          <w:rFonts w:cs="Arial"/>
          <w:szCs w:val="21"/>
        </w:rPr>
      </w:pPr>
    </w:p>
    <w:p w14:paraId="46072504" w14:textId="77777777" w:rsidR="00C36518" w:rsidRDefault="00C36518" w:rsidP="007F213A">
      <w:pPr>
        <w:ind w:left="284" w:right="-141" w:hanging="284"/>
        <w:rPr>
          <w:rFonts w:cs="Arial"/>
          <w:szCs w:val="21"/>
        </w:rPr>
      </w:pPr>
    </w:p>
    <w:p w14:paraId="1B23E425" w14:textId="77777777" w:rsidR="00C36518" w:rsidRDefault="00C36518" w:rsidP="007F213A">
      <w:pPr>
        <w:ind w:left="284" w:right="-141" w:hanging="284"/>
        <w:rPr>
          <w:rFonts w:cs="Arial"/>
          <w:szCs w:val="21"/>
        </w:rPr>
      </w:pPr>
    </w:p>
    <w:p w14:paraId="78EA6829" w14:textId="77777777" w:rsidR="00AB6D47" w:rsidRPr="00B34300" w:rsidRDefault="00AB6D47" w:rsidP="007F213A">
      <w:pPr>
        <w:ind w:left="284" w:right="-141" w:hanging="284"/>
        <w:rPr>
          <w:rFonts w:cs="Arial"/>
          <w:szCs w:val="21"/>
        </w:rPr>
      </w:pPr>
    </w:p>
    <w:p w14:paraId="25089526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554EA872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45A10EDB" w14:textId="47828AE5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4EC3C18C" w14:textId="3BC010C3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46E4F778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58F687BD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04C25300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2DF6EBB6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74BD6E3F" w14:textId="77777777" w:rsidR="005D208F" w:rsidRPr="00B34300" w:rsidRDefault="005D208F" w:rsidP="007F213A">
      <w:pPr>
        <w:ind w:left="284" w:right="-141" w:hanging="284"/>
        <w:rPr>
          <w:rFonts w:cs="Arial"/>
          <w:szCs w:val="21"/>
        </w:rPr>
      </w:pPr>
    </w:p>
    <w:p w14:paraId="33B57A48" w14:textId="524FE620" w:rsidR="00B34300" w:rsidRPr="00B34300" w:rsidRDefault="00B34300" w:rsidP="00B34300">
      <w:pPr>
        <w:tabs>
          <w:tab w:val="left" w:pos="4962"/>
        </w:tabs>
        <w:ind w:left="284" w:right="-141" w:hanging="284"/>
        <w:rPr>
          <w:rFonts w:cs="Arial"/>
          <w:szCs w:val="21"/>
        </w:rPr>
      </w:pPr>
      <w:r w:rsidRPr="00B34300">
        <w:rPr>
          <w:rFonts w:cs="Arial"/>
          <w:noProof/>
          <w:szCs w:val="21"/>
          <w:lang w:val="fr-FR" w:eastAsia="fr-FR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9ABB289" wp14:editId="217C400B">
                <wp:simplePos x="0" y="0"/>
                <wp:positionH relativeFrom="column">
                  <wp:posOffset>1066368</wp:posOffset>
                </wp:positionH>
                <wp:positionV relativeFrom="paragraph">
                  <wp:posOffset>22225</wp:posOffset>
                </wp:positionV>
                <wp:extent cx="2844800" cy="2844800"/>
                <wp:effectExtent l="0" t="25400" r="0" b="0"/>
                <wp:wrapNone/>
                <wp:docPr id="1" name="Groupe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0" cy="2844800"/>
                          <a:chOff x="0" y="0"/>
                          <a:chExt cx="2844800" cy="2844800"/>
                        </a:xfrm>
                      </wpg:grpSpPr>
                      <wps:wsp>
                        <wps:cNvPr id="2" name="Secteurs 2"/>
                        <wps:cNvSpPr/>
                        <wps:spPr>
                          <a:xfrm rot="2170948">
                            <a:off x="0" y="0"/>
                            <a:ext cx="2844800" cy="2844800"/>
                          </a:xfrm>
                          <a:prstGeom prst="pie">
                            <a:avLst>
                              <a:gd name="adj1" fmla="val 12087478"/>
                              <a:gd name="adj2" fmla="val 16200000"/>
                            </a:avLst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Forme libre 3"/>
                        <wps:cNvSpPr/>
                        <wps:spPr>
                          <a:xfrm>
                            <a:off x="687070" y="227965"/>
                            <a:ext cx="1546225" cy="1174750"/>
                          </a:xfrm>
                          <a:custGeom>
                            <a:avLst/>
                            <a:gdLst>
                              <a:gd name="connsiteX0" fmla="*/ 1546225 w 1546225"/>
                              <a:gd name="connsiteY0" fmla="*/ 50800 h 1174750"/>
                              <a:gd name="connsiteX1" fmla="*/ 733425 w 1546225"/>
                              <a:gd name="connsiteY1" fmla="*/ 1174750 h 1174750"/>
                              <a:gd name="connsiteX2" fmla="*/ 0 w 1546225"/>
                              <a:gd name="connsiteY2" fmla="*/ 0 h 1174750"/>
                              <a:gd name="connsiteX3" fmla="*/ 1546225 w 1546225"/>
                              <a:gd name="connsiteY3" fmla="*/ 50800 h 1174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6225" h="1174750">
                                <a:moveTo>
                                  <a:pt x="1546225" y="50800"/>
                                </a:moveTo>
                                <a:lnTo>
                                  <a:pt x="733425" y="1174750"/>
                                </a:lnTo>
                                <a:lnTo>
                                  <a:pt x="0" y="0"/>
                                </a:lnTo>
                                <a:lnTo>
                                  <a:pt x="1546225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1247140" y="1062355"/>
                            <a:ext cx="4254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DCB54E6" w14:textId="77777777" w:rsidR="00AB6D47" w:rsidRPr="00632090" w:rsidRDefault="00AB6D47" w:rsidP="00B34300">
                              <w:r>
                                <w:t>60</w:t>
                              </w:r>
                              <w:r w:rsidRPr="00632090">
                                <w:t>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ecteurs 6"/>
                        <wps:cNvSpPr/>
                        <wps:spPr>
                          <a:xfrm rot="2170948">
                            <a:off x="1075055" y="1067435"/>
                            <a:ext cx="706120" cy="706120"/>
                          </a:xfrm>
                          <a:prstGeom prst="pie">
                            <a:avLst>
                              <a:gd name="adj1" fmla="val 12087478"/>
                              <a:gd name="adj2" fmla="val 16200000"/>
                            </a:avLst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er 1" o:spid="_x0000_s1037" style="position:absolute;left:0;text-align:left;margin-left:83.95pt;margin-top:1.75pt;width:224pt;height:224pt;z-index:-251666432" coordsize="2844800,2844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">
                <v:shape id="Secteurs 2" o:spid="_x0000_s1038" style="position:absolute;width:2844800;height:2844800;rotation:2371254fd;visibility:visible;mso-wrap-style:square;v-text-anchor:middle" coordsize="2844800,2844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aEdwwAA&#10;ANoAAAAPAAAAZHJzL2Rvd25yZXYueG1sRI9Ba8JAFITvBf/D8oTe6sYVg0RXKZaCtaemSnt8ZJ9J&#10;aPZtyK5J/PduodDjMDPfMJvdaBvRU+drxxrmswQEceFMzaWG0+fr0wqED8gGG8ek4UYedtvJwwYz&#10;4wb+oD4PpYgQ9hlqqEJoMyl9UZFFP3MtcfQurrMYouxKaTocItw2UiVJKi3WHBcqbGlfUfGTX62G&#10;9P1s1bktDurrBeuj/16WavGm9eN0fF6DCDSG//Bf+2A0KPi9Em+A3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GaEdwwAAANoAAAAPAAAAAAAAAAAAAAAAAJcCAABkcnMvZG93&#10;bnJldi54bWxQSwUGAAAAAAQABAD1AAAAhwMAAAAA&#10;" path="m98592,902060c312500,357854,837663,,1422400,0l1422400,1422400,98592,902060xe" fillcolor="#d9d9d9" strokecolor="windowText" strokeweight="2.25pt">
                  <v:path arrowok="t" o:connecttype="custom" o:connectlocs="98592,902060;1422400,0;1422400,1422400;98592,902060" o:connectangles="0,0,0,0"/>
                </v:shape>
                <v:shape id="Forme libre 3" o:spid="_x0000_s1039" style="position:absolute;left:687070;top:227965;width:1546225;height:1174750;visibility:visible;mso-wrap-style:square;v-text-anchor:middle" coordsize="1546225,1174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L6rjwwAA&#10;ANoAAAAPAAAAZHJzL2Rvd25yZXYueG1sRI/Na8JAFMTvBf+H5Qne6sYPSkhdRfyAHLyYKtjbI/tM&#10;0mbfhuxq4n/vCoUeh5n5DbNY9aYWd2pdZVnBZByBIM6trrhQcPrav8cgnEfWWFsmBQ9ysFoO3haY&#10;aNvxke6ZL0SAsEtQQel9k0jp8pIMurFtiIN3ta1BH2RbSN1iF+CmltMo+pAGKw4LJTa0KSn/zW5G&#10;QT7fmlOn0WZXe/657OL0Oz6kSo2G/foThKfe/4f/2qlWMIPXlXAD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L6rjwwAAANoAAAAPAAAAAAAAAAAAAAAAAJcCAABkcnMvZG93&#10;bnJldi54bWxQSwUGAAAAAAQABAD1AAAAhwMAAAAA&#10;" path="m1546225,50800l733425,1174750,,,1546225,50800xe" fillcolor="white [3212]" strokecolor="black [3213]">
                  <v:path arrowok="t" o:connecttype="custom" o:connectlocs="1546225,50800;733425,1174750;0,0;1546225,50800" o:connectangles="0,0,0,0"/>
                </v:shape>
                <v:shape id="Zone de texte 5" o:spid="_x0000_s1040" type="#_x0000_t202" style="position:absolute;left:1247140;top:1062355;width:425450;height:336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1DCB54E6" w14:textId="77777777" w:rsidR="00AB6D47" w:rsidRPr="00632090" w:rsidRDefault="00AB6D47" w:rsidP="00B34300">
                        <w:r>
                          <w:t>60</w:t>
                        </w:r>
                        <w:r w:rsidRPr="00632090">
                          <w:t>°</w:t>
                        </w:r>
                      </w:p>
                    </w:txbxContent>
                  </v:textbox>
                </v:shape>
                <v:shape id="Secteurs 6" o:spid="_x0000_s1041" style="position:absolute;left:1075055;top:1067435;width:706120;height:706120;rotation:2371254fd;visibility:visible;mso-wrap-style:square;v-text-anchor:middle" coordsize="706120,706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JsJrvwAA&#10;ANoAAAAPAAAAZHJzL2Rvd25yZXYueG1sRI9Li8JAEITvC/6HoYW9rRM9iERHER/g1cfBYzPTJtFM&#10;T8i0Jv57Z2Fhj0VVfUUtVr2v1YvaWAU2MB5loIhtcBUXBi7n/c8MVBRkh3VgMvCmCKvl4GuBuQsd&#10;H+l1kkIlCMccDZQiTa51tCV5jKPQECfvFlqPkmRbaNdil+C+1pMsm2qPFaeFEhvalGQfp6c30HW+&#10;kqvovb0/7pOdpe1lE87GfA/79RyUUC//4b/2wRmYwu+VdAP08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wmwmu/AAAA2gAAAA8AAAAAAAAAAAAAAAAAlwIAAGRycy9kb3ducmV2&#10;LnhtbFBLBQYAAAAABAAEAPUAAACDAwAAAAA=&#10;" path="m24472,223904c77567,88824,207920,,353060,0l353060,353060,24472,223904xe" filled="f" strokecolor="windowText">
                  <v:path arrowok="t" o:connecttype="custom" o:connectlocs="24472,223904;353060,0;353060,353060;24472,223904" o:connectangles="0,0,0,0"/>
                </v:shape>
              </v:group>
            </w:pict>
          </mc:Fallback>
        </mc:AlternateContent>
      </w:r>
      <w:r w:rsidR="005D208F" w:rsidRPr="00B34300">
        <w:rPr>
          <w:rFonts w:cs="Arial"/>
          <w:b/>
          <w:szCs w:val="21"/>
        </w:rPr>
        <w:t>8.</w:t>
      </w:r>
      <w:r w:rsidR="005D208F" w:rsidRPr="00B34300">
        <w:rPr>
          <w:rFonts w:cs="Arial"/>
          <w:b/>
          <w:szCs w:val="21"/>
        </w:rPr>
        <w:tab/>
      </w:r>
      <w:r w:rsidRPr="00B34300">
        <w:rPr>
          <w:rFonts w:cs="Arial"/>
          <w:szCs w:val="21"/>
        </w:rPr>
        <w:t>L’aire du secteur (complet)</w:t>
      </w:r>
    </w:p>
    <w:p w14:paraId="5420E85B" w14:textId="649EC342" w:rsidR="00B34300" w:rsidRPr="00B34300" w:rsidRDefault="00C36518" w:rsidP="00B34300">
      <w:pPr>
        <w:tabs>
          <w:tab w:val="left" w:pos="4962"/>
        </w:tabs>
        <w:ind w:left="284" w:right="-141" w:hanging="284"/>
        <w:rPr>
          <w:rFonts w:cs="Arial"/>
          <w:szCs w:val="21"/>
        </w:rPr>
      </w:pPr>
      <w:r>
        <w:rPr>
          <w:rFonts w:cs="Arial"/>
          <w:szCs w:val="21"/>
        </w:rPr>
        <w:tab/>
        <w:t>mesure 33,5</w:t>
      </w:r>
      <w:r w:rsidR="00B34300" w:rsidRPr="00B34300">
        <w:rPr>
          <w:rFonts w:cs="Arial"/>
          <w:szCs w:val="21"/>
        </w:rPr>
        <w:t xml:space="preserve"> cm</w:t>
      </w:r>
      <w:r w:rsidR="00B34300" w:rsidRPr="00B34300">
        <w:rPr>
          <w:rFonts w:cs="Arial"/>
          <w:szCs w:val="21"/>
          <w:vertAlign w:val="superscript"/>
        </w:rPr>
        <w:t>2</w:t>
      </w:r>
      <w:r w:rsidR="00B34300" w:rsidRPr="00B34300">
        <w:rPr>
          <w:rFonts w:cs="Arial"/>
          <w:szCs w:val="21"/>
        </w:rPr>
        <w:t>. Calcule</w:t>
      </w:r>
      <w:r w:rsidR="00B34300" w:rsidRPr="00B34300">
        <w:rPr>
          <w:rFonts w:cs="Arial"/>
          <w:szCs w:val="21"/>
        </w:rPr>
        <w:tab/>
      </w:r>
    </w:p>
    <w:p w14:paraId="0D7EE0D9" w14:textId="77777777" w:rsidR="00B34300" w:rsidRPr="00B34300" w:rsidRDefault="00B34300" w:rsidP="00B34300">
      <w:pPr>
        <w:ind w:left="284" w:right="-141" w:hanging="284"/>
        <w:rPr>
          <w:rFonts w:cs="Arial"/>
          <w:szCs w:val="21"/>
        </w:rPr>
      </w:pPr>
      <w:r w:rsidRPr="00B34300">
        <w:rPr>
          <w:rFonts w:cs="Arial"/>
          <w:szCs w:val="21"/>
        </w:rPr>
        <w:tab/>
        <w:t xml:space="preserve">- la longueur de la ligne </w:t>
      </w:r>
      <w:r w:rsidRPr="00B34300">
        <w:rPr>
          <w:rFonts w:cs="Arial"/>
          <w:szCs w:val="21"/>
        </w:rPr>
        <w:br/>
        <w:t>épaisse</w:t>
      </w:r>
    </w:p>
    <w:p w14:paraId="5784ACFD" w14:textId="77777777" w:rsidR="00B34300" w:rsidRPr="00B34300" w:rsidRDefault="00B34300" w:rsidP="00B34300">
      <w:pPr>
        <w:ind w:left="284" w:right="-141" w:hanging="284"/>
        <w:rPr>
          <w:rFonts w:cs="Arial"/>
          <w:szCs w:val="21"/>
        </w:rPr>
      </w:pPr>
      <w:r w:rsidRPr="00B34300">
        <w:rPr>
          <w:rFonts w:cs="Arial"/>
          <w:szCs w:val="21"/>
        </w:rPr>
        <w:tab/>
        <w:t>- la mesure de l’aire grise.</w:t>
      </w:r>
    </w:p>
    <w:p w14:paraId="223B4B84" w14:textId="4B3E64FF" w:rsidR="005D208F" w:rsidRPr="005D208F" w:rsidRDefault="005D208F" w:rsidP="007F213A">
      <w:pPr>
        <w:ind w:left="284" w:right="-141" w:hanging="284"/>
        <w:rPr>
          <w:rFonts w:cs="Arial"/>
          <w:sz w:val="22"/>
          <w:szCs w:val="22"/>
        </w:rPr>
      </w:pPr>
    </w:p>
    <w:p w14:paraId="37280309" w14:textId="033D9FBA" w:rsidR="007F213A" w:rsidRPr="00D300BB" w:rsidRDefault="007F213A" w:rsidP="007F213A">
      <w:pPr>
        <w:ind w:left="284" w:right="-141" w:hanging="284"/>
        <w:rPr>
          <w:rFonts w:cs="Arial"/>
          <w:sz w:val="22"/>
          <w:szCs w:val="22"/>
        </w:rPr>
      </w:pPr>
    </w:p>
    <w:p w14:paraId="0ED3F2A5" w14:textId="77777777" w:rsidR="007F213A" w:rsidRDefault="007F213A" w:rsidP="00A42779">
      <w:pPr>
        <w:ind w:left="284" w:right="-141" w:hanging="284"/>
        <w:rPr>
          <w:rFonts w:cs="Arial"/>
          <w:sz w:val="22"/>
          <w:szCs w:val="22"/>
        </w:rPr>
      </w:pPr>
    </w:p>
    <w:p w14:paraId="547FB160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2EECD82F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4F2E598A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402DF480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3E09A585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131FC30D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448A7422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0E960EDA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2DC47426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64A89D0F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339E3EB0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58D7B18A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65C2DF89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000673E6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1298EBF7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0FA1190F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324B09AB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03BEB5C4" w14:textId="77777777" w:rsidR="00B34300" w:rsidRDefault="00B34300" w:rsidP="00A42779">
      <w:pPr>
        <w:ind w:left="284" w:right="-141" w:hanging="284"/>
        <w:rPr>
          <w:rFonts w:cs="Arial"/>
          <w:sz w:val="22"/>
          <w:szCs w:val="22"/>
        </w:rPr>
      </w:pPr>
    </w:p>
    <w:p w14:paraId="4AF4232D" w14:textId="77777777" w:rsidR="00C36518" w:rsidRDefault="00C36518" w:rsidP="00A42779">
      <w:pPr>
        <w:ind w:left="284" w:right="-141" w:hanging="284"/>
        <w:rPr>
          <w:rFonts w:cs="Arial"/>
          <w:sz w:val="22"/>
          <w:szCs w:val="22"/>
        </w:rPr>
      </w:pPr>
    </w:p>
    <w:p w14:paraId="0F73A8AA" w14:textId="77777777" w:rsidR="00C36518" w:rsidRPr="00A42779" w:rsidRDefault="00C36518" w:rsidP="00A42779">
      <w:pPr>
        <w:ind w:left="284" w:right="-141" w:hanging="284"/>
        <w:rPr>
          <w:rFonts w:cs="Arial"/>
          <w:sz w:val="22"/>
          <w:szCs w:val="22"/>
        </w:rPr>
        <w:sectPr w:rsidR="00C36518" w:rsidRPr="00A42779" w:rsidSect="00B16F5C">
          <w:type w:val="continuous"/>
          <w:pgSz w:w="11900" w:h="16840"/>
          <w:pgMar w:top="454" w:right="567" w:bottom="454" w:left="567" w:header="397" w:footer="397" w:gutter="0"/>
          <w:cols w:num="2" w:sep="1" w:space="284"/>
          <w:docGrid w:linePitch="360"/>
        </w:sectPr>
      </w:pPr>
    </w:p>
    <w:p w14:paraId="5D139803" w14:textId="6C65EC52" w:rsidR="000945AF" w:rsidRPr="00A42779" w:rsidRDefault="00B16F5C" w:rsidP="00A42779">
      <w:pPr>
        <w:tabs>
          <w:tab w:val="left" w:pos="426"/>
        </w:tabs>
        <w:ind w:right="-141" w:hanging="284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val="fr-FR" w:eastAsia="fr-FR"/>
        </w:rPr>
        <w:lastRenderedPageBreak/>
        <w:drawing>
          <wp:inline distT="0" distB="0" distL="0" distR="0" wp14:anchorId="1517E9FF" wp14:editId="2E891A09">
            <wp:extent cx="6631193" cy="958174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87" cy="9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5AF" w:rsidRPr="00A42779" w:rsidSect="009C035B">
      <w:type w:val="continuous"/>
      <w:pgSz w:w="11900" w:h="16840"/>
      <w:pgMar w:top="454" w:right="701" w:bottom="454" w:left="1134" w:header="397" w:footer="397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1F97C" w14:textId="77777777" w:rsidR="006E34A8" w:rsidRDefault="006E34A8" w:rsidP="004870FC">
      <w:r>
        <w:separator/>
      </w:r>
    </w:p>
  </w:endnote>
  <w:endnote w:type="continuationSeparator" w:id="0">
    <w:p w14:paraId="37B8FC36" w14:textId="77777777" w:rsidR="006E34A8" w:rsidRDefault="006E34A8" w:rsidP="00487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Jokerman">
    <w:panose1 w:val="04090605060D06020702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7A096" w14:textId="77777777" w:rsidR="006E34A8" w:rsidRDefault="006E34A8" w:rsidP="004870FC">
      <w:r>
        <w:separator/>
      </w:r>
    </w:p>
  </w:footnote>
  <w:footnote w:type="continuationSeparator" w:id="0">
    <w:p w14:paraId="48A9A834" w14:textId="77777777" w:rsidR="006E34A8" w:rsidRDefault="006E34A8" w:rsidP="00487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2CFB5" w14:textId="77777777" w:rsidR="00AB6D47" w:rsidRPr="004870FC" w:rsidRDefault="00AB6D47" w:rsidP="00FF01C5">
    <w:pPr>
      <w:pStyle w:val="En-tte"/>
      <w:pBdr>
        <w:bottom w:val="single" w:sz="4" w:space="1" w:color="auto"/>
      </w:pBdr>
      <w:jc w:val="center"/>
      <w:rPr>
        <w:smallCaps/>
        <w:spacing w:val="40"/>
      </w:rPr>
    </w:pPr>
    <w:r w:rsidRPr="004870FC">
      <w:rPr>
        <w:smallCaps/>
        <w:spacing w:val="40"/>
      </w:rPr>
      <w:t>Cours  d’appui  de  maths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6286E"/>
    <w:multiLevelType w:val="multilevel"/>
    <w:tmpl w:val="1E0AD0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05B0D"/>
    <w:multiLevelType w:val="hybridMultilevel"/>
    <w:tmpl w:val="8D5445E8"/>
    <w:lvl w:ilvl="0" w:tplc="040C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2" w15:restartNumberingAfterBreak="0">
    <w:nsid w:val="22B40939"/>
    <w:multiLevelType w:val="hybridMultilevel"/>
    <w:tmpl w:val="1E0AD0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653105"/>
    <w:multiLevelType w:val="hybridMultilevel"/>
    <w:tmpl w:val="A1221A26"/>
    <w:lvl w:ilvl="0" w:tplc="A39AC6C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4B8D"/>
    <w:rsid w:val="00045661"/>
    <w:rsid w:val="00082BF3"/>
    <w:rsid w:val="000945AF"/>
    <w:rsid w:val="000C1F51"/>
    <w:rsid w:val="000E1AAE"/>
    <w:rsid w:val="000F6957"/>
    <w:rsid w:val="001D739D"/>
    <w:rsid w:val="001F2364"/>
    <w:rsid w:val="001F3831"/>
    <w:rsid w:val="001F4796"/>
    <w:rsid w:val="00296025"/>
    <w:rsid w:val="00297939"/>
    <w:rsid w:val="002B23AD"/>
    <w:rsid w:val="002F338E"/>
    <w:rsid w:val="00332F3E"/>
    <w:rsid w:val="003815C9"/>
    <w:rsid w:val="00383A26"/>
    <w:rsid w:val="00387811"/>
    <w:rsid w:val="00405DA6"/>
    <w:rsid w:val="004329E0"/>
    <w:rsid w:val="00455265"/>
    <w:rsid w:val="004870FC"/>
    <w:rsid w:val="004926D3"/>
    <w:rsid w:val="00516FBA"/>
    <w:rsid w:val="005355D1"/>
    <w:rsid w:val="00547981"/>
    <w:rsid w:val="005D208F"/>
    <w:rsid w:val="005D3EF2"/>
    <w:rsid w:val="005F30ED"/>
    <w:rsid w:val="00607ED3"/>
    <w:rsid w:val="00637BCB"/>
    <w:rsid w:val="00645268"/>
    <w:rsid w:val="006A4BF1"/>
    <w:rsid w:val="006E34A8"/>
    <w:rsid w:val="00703180"/>
    <w:rsid w:val="00721C9E"/>
    <w:rsid w:val="00732844"/>
    <w:rsid w:val="00762F78"/>
    <w:rsid w:val="00791DED"/>
    <w:rsid w:val="0079253A"/>
    <w:rsid w:val="0079504E"/>
    <w:rsid w:val="007A6A1D"/>
    <w:rsid w:val="007F213A"/>
    <w:rsid w:val="00864F50"/>
    <w:rsid w:val="008943B9"/>
    <w:rsid w:val="008C6643"/>
    <w:rsid w:val="008D6982"/>
    <w:rsid w:val="009270B8"/>
    <w:rsid w:val="009542B6"/>
    <w:rsid w:val="00966DE8"/>
    <w:rsid w:val="009A2293"/>
    <w:rsid w:val="009C035B"/>
    <w:rsid w:val="009D176B"/>
    <w:rsid w:val="009E1343"/>
    <w:rsid w:val="009E2B8B"/>
    <w:rsid w:val="00A10780"/>
    <w:rsid w:val="00A34B8D"/>
    <w:rsid w:val="00A42779"/>
    <w:rsid w:val="00A9385E"/>
    <w:rsid w:val="00AB6D47"/>
    <w:rsid w:val="00AD1885"/>
    <w:rsid w:val="00AE6809"/>
    <w:rsid w:val="00B13D73"/>
    <w:rsid w:val="00B16F5C"/>
    <w:rsid w:val="00B34300"/>
    <w:rsid w:val="00B46076"/>
    <w:rsid w:val="00B85073"/>
    <w:rsid w:val="00B87385"/>
    <w:rsid w:val="00BA1F11"/>
    <w:rsid w:val="00C10BDE"/>
    <w:rsid w:val="00C36518"/>
    <w:rsid w:val="00C83D76"/>
    <w:rsid w:val="00CB545D"/>
    <w:rsid w:val="00D15645"/>
    <w:rsid w:val="00DA4AFF"/>
    <w:rsid w:val="00DC123A"/>
    <w:rsid w:val="00DF38C6"/>
    <w:rsid w:val="00EB5804"/>
    <w:rsid w:val="00EC3D21"/>
    <w:rsid w:val="00EE222C"/>
    <w:rsid w:val="00F616BB"/>
    <w:rsid w:val="00FB003C"/>
    <w:rsid w:val="00FE7AB3"/>
    <w:rsid w:val="00FF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5AD762"/>
  <w14:defaultImageDpi w14:val="300"/>
  <w15:docId w15:val="{A03CB3EF-A022-D848-B63D-054A00C0E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6DE8"/>
    <w:rPr>
      <w:rFonts w:ascii="Arial" w:eastAsia="Times New Roman" w:hAnsi="Arial" w:cs="Times New Roman"/>
      <w:sz w:val="21"/>
      <w:lang w:val="fr-CH" w:eastAsia="en-US"/>
    </w:rPr>
  </w:style>
  <w:style w:type="paragraph" w:styleId="Titre1">
    <w:name w:val="heading 1"/>
    <w:basedOn w:val="Normal"/>
    <w:next w:val="Normal"/>
    <w:link w:val="Titre1Car"/>
    <w:uiPriority w:val="9"/>
    <w:rsid w:val="00B13D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B13D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Titre3">
    <w:name w:val="heading 3"/>
    <w:aliases w:val="Titre fiche"/>
    <w:basedOn w:val="Normal"/>
    <w:next w:val="Normal"/>
    <w:link w:val="Titre3Car"/>
    <w:uiPriority w:val="9"/>
    <w:unhideWhenUsed/>
    <w:rsid w:val="00B13D73"/>
    <w:pPr>
      <w:keepNext/>
      <w:keepLines/>
      <w:outlineLvl w:val="2"/>
    </w:pPr>
    <w:rPr>
      <w:rFonts w:ascii="Jokerman" w:eastAsiaTheme="majorEastAsia" w:hAnsi="Jokerman" w:cstheme="majorBidi"/>
      <w:b/>
      <w:bCs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70FC"/>
    <w:pPr>
      <w:tabs>
        <w:tab w:val="center" w:pos="4536"/>
        <w:tab w:val="right" w:pos="9072"/>
      </w:tabs>
    </w:pPr>
    <w:rPr>
      <w:rFonts w:eastAsiaTheme="minorEastAsia" w:cstheme="minorBidi"/>
      <w:sz w:val="20"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4870FC"/>
  </w:style>
  <w:style w:type="paragraph" w:styleId="Pieddepage">
    <w:name w:val="footer"/>
    <w:basedOn w:val="Normal"/>
    <w:link w:val="PieddepageCar"/>
    <w:uiPriority w:val="99"/>
    <w:unhideWhenUsed/>
    <w:rsid w:val="004870FC"/>
    <w:pPr>
      <w:tabs>
        <w:tab w:val="center" w:pos="4536"/>
        <w:tab w:val="right" w:pos="9072"/>
      </w:tabs>
    </w:pPr>
    <w:rPr>
      <w:rFonts w:eastAsiaTheme="minorEastAsia" w:cstheme="minorBidi"/>
      <w:sz w:val="20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4870FC"/>
  </w:style>
  <w:style w:type="character" w:customStyle="1" w:styleId="Titre1Car">
    <w:name w:val="Titre 1 Car"/>
    <w:basedOn w:val="Policepardfaut"/>
    <w:link w:val="Titre1"/>
    <w:uiPriority w:val="9"/>
    <w:rsid w:val="00B13D7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13D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aliases w:val="Titre fiche Car"/>
    <w:basedOn w:val="Policepardfaut"/>
    <w:link w:val="Titre3"/>
    <w:uiPriority w:val="9"/>
    <w:rsid w:val="00B13D73"/>
    <w:rPr>
      <w:rFonts w:ascii="Jokerman" w:eastAsiaTheme="majorEastAsia" w:hAnsi="Jokerman" w:cstheme="majorBidi"/>
      <w:b/>
      <w:bCs/>
    </w:rPr>
  </w:style>
  <w:style w:type="paragraph" w:styleId="Titre">
    <w:name w:val="Title"/>
    <w:basedOn w:val="Normal"/>
    <w:next w:val="Normal"/>
    <w:link w:val="TitreCar"/>
    <w:uiPriority w:val="10"/>
    <w:rsid w:val="00B13D73"/>
    <w:pPr>
      <w:spacing w:after="300"/>
      <w:contextualSpacing/>
    </w:pPr>
    <w:rPr>
      <w:rFonts w:ascii="Jokerman" w:eastAsiaTheme="majorEastAsia" w:hAnsi="Jokerman" w:cstheme="majorBidi"/>
      <w:color w:val="000000" w:themeColor="text1"/>
      <w:spacing w:val="5"/>
      <w:kern w:val="28"/>
      <w:lang w:val="fr-FR" w:eastAsia="fr-FR"/>
    </w:rPr>
  </w:style>
  <w:style w:type="character" w:customStyle="1" w:styleId="TitreCar">
    <w:name w:val="Titre Car"/>
    <w:basedOn w:val="Policepardfaut"/>
    <w:link w:val="Titre"/>
    <w:uiPriority w:val="10"/>
    <w:rsid w:val="00B13D73"/>
    <w:rPr>
      <w:rFonts w:ascii="Jokerman" w:eastAsiaTheme="majorEastAsia" w:hAnsi="Jokerman" w:cstheme="majorBidi"/>
      <w:color w:val="000000" w:themeColor="text1"/>
      <w:spacing w:val="5"/>
      <w:kern w:val="28"/>
    </w:rPr>
  </w:style>
  <w:style w:type="paragraph" w:customStyle="1" w:styleId="titre0">
    <w:name w:val="titre"/>
    <w:basedOn w:val="Titre3"/>
    <w:autoRedefine/>
    <w:qFormat/>
    <w:rsid w:val="00A42779"/>
    <w:pPr>
      <w:spacing w:before="60" w:after="60"/>
      <w:ind w:right="-141"/>
    </w:pPr>
    <w:rPr>
      <w:rFonts w:ascii="Arial" w:hAnsi="Arial" w:cs="Arial"/>
    </w:rPr>
  </w:style>
  <w:style w:type="paragraph" w:customStyle="1" w:styleId="titreexercices">
    <w:name w:val="titre exercices"/>
    <w:basedOn w:val="Normal"/>
    <w:autoRedefine/>
    <w:qFormat/>
    <w:rsid w:val="00607ED3"/>
    <w:rPr>
      <w:rFonts w:eastAsiaTheme="minorEastAsia" w:cstheme="minorBidi"/>
      <w:smallCaps/>
      <w:sz w:val="20"/>
      <w:szCs w:val="20"/>
      <w:u w:val="dottedHeavy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4B8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B8D"/>
    <w:rPr>
      <w:rFonts w:ascii="Lucida Grande" w:eastAsia="Times New Roman" w:hAnsi="Lucida Grande" w:cs="Times New Roman"/>
      <w:sz w:val="18"/>
      <w:szCs w:val="18"/>
      <w:lang w:val="fr-CH" w:eastAsia="en-US"/>
    </w:rPr>
  </w:style>
  <w:style w:type="table" w:styleId="Grilledutableau">
    <w:name w:val="Table Grid"/>
    <w:basedOn w:val="TableauNormal"/>
    <w:rsid w:val="009E134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rsid w:val="00082B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%20Macintosh:Users:enseignant:Documents:Documents:maths%20cours%20appui:cours%20d'appui%209e&#768;%2011-12:mode&#768;le%20fiche%20appui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22A73C-81B8-3A4F-BBD1-AACFEBCB8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HD%20Macintosh:Users:enseignant:Documents:Documents:maths%20cours%20appui:cours%20d'appui%209è%2011-12:modèle%20fiche%20appui.dotx</Template>
  <TotalTime>17</TotalTime>
  <Pages>2</Pages>
  <Words>137</Words>
  <Characters>756</Characters>
  <Application>Microsoft Office Word</Application>
  <DocSecurity>0</DocSecurity>
  <Lines>6</Lines>
  <Paragraphs>1</Paragraphs>
  <ScaleCrop>false</ScaleCrop>
  <Company>maison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Jean-Paul Bochud</dc:creator>
  <cp:keywords/>
  <dc:description/>
  <cp:lastModifiedBy>Jean-Paul BOCHUD</cp:lastModifiedBy>
  <cp:revision>8</cp:revision>
  <cp:lastPrinted>2019-02-01T12:12:00Z</cp:lastPrinted>
  <dcterms:created xsi:type="dcterms:W3CDTF">2019-01-31T13:07:00Z</dcterms:created>
  <dcterms:modified xsi:type="dcterms:W3CDTF">2019-02-14T08:59:00Z</dcterms:modified>
</cp:coreProperties>
</file>